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E01" w:rsidRPr="00C311C7" w:rsidRDefault="00E71BDB">
      <w:pPr>
        <w:rPr>
          <w:rFonts w:ascii="Arial" w:hAnsi="Arial" w:cs="Arial"/>
          <w:sz w:val="22"/>
          <w:szCs w:val="22"/>
          <w:u w:val="single"/>
        </w:rPr>
      </w:pPr>
      <w:bookmarkStart w:id="0" w:name="_GoBack"/>
      <w:bookmarkEnd w:id="0"/>
    </w:p>
    <w:p w:rsidR="00673FB6" w:rsidRPr="00673FB6" w:rsidRDefault="00673FB6" w:rsidP="00A742C3">
      <w:pPr>
        <w:pStyle w:val="NormalWeb"/>
        <w:spacing w:line="300" w:lineRule="atLeast"/>
        <w:rPr>
          <w:rFonts w:ascii="Arial" w:hAnsi="Arial" w:cs="Arial"/>
          <w:b/>
          <w:sz w:val="22"/>
          <w:szCs w:val="22"/>
          <w:u w:val="single"/>
        </w:rPr>
      </w:pPr>
      <w:r w:rsidRPr="00673FB6">
        <w:rPr>
          <w:rFonts w:ascii="Arial" w:hAnsi="Arial" w:cs="Arial"/>
          <w:b/>
          <w:sz w:val="22"/>
          <w:szCs w:val="22"/>
          <w:u w:val="single"/>
        </w:rPr>
        <w:t>Physical Activity</w:t>
      </w:r>
      <w:r w:rsidR="00EE4719">
        <w:rPr>
          <w:rFonts w:ascii="Arial" w:hAnsi="Arial" w:cs="Arial"/>
          <w:b/>
          <w:sz w:val="22"/>
          <w:szCs w:val="22"/>
          <w:u w:val="single"/>
        </w:rPr>
        <w:t xml:space="preserve"> &amp; Wellbeing</w:t>
      </w:r>
    </w:p>
    <w:p w:rsidR="00673FB6" w:rsidRDefault="00673FB6" w:rsidP="00A742C3">
      <w:pPr>
        <w:pStyle w:val="NormalWeb"/>
        <w:spacing w:line="300" w:lineRule="atLeast"/>
        <w:rPr>
          <w:rFonts w:ascii="Arial" w:hAnsi="Arial" w:cs="Arial"/>
          <w:sz w:val="22"/>
          <w:szCs w:val="22"/>
        </w:rPr>
      </w:pPr>
      <w:r w:rsidRPr="00D15EB2">
        <w:rPr>
          <w:rFonts w:ascii="Arial" w:hAnsi="Arial" w:cs="Arial"/>
          <w:sz w:val="22"/>
          <w:szCs w:val="22"/>
        </w:rPr>
        <w:t xml:space="preserve">The physical and mental benefits of exercise are </w:t>
      </w:r>
      <w:r>
        <w:rPr>
          <w:rFonts w:ascii="Arial" w:hAnsi="Arial" w:cs="Arial"/>
          <w:sz w:val="22"/>
          <w:szCs w:val="22"/>
        </w:rPr>
        <w:t>well documented and we</w:t>
      </w:r>
      <w:r w:rsidRPr="00D15EB2">
        <w:rPr>
          <w:rFonts w:ascii="Arial" w:hAnsi="Arial" w:cs="Arial"/>
          <w:sz w:val="22"/>
          <w:szCs w:val="22"/>
        </w:rPr>
        <w:t xml:space="preserve"> should do our best to support people to stay fit and healthy in body and mind </w:t>
      </w:r>
      <w:r>
        <w:rPr>
          <w:rFonts w:ascii="Arial" w:hAnsi="Arial" w:cs="Arial"/>
          <w:sz w:val="22"/>
          <w:szCs w:val="22"/>
        </w:rPr>
        <w:t xml:space="preserve">through these challenging times. </w:t>
      </w:r>
    </w:p>
    <w:p w:rsidR="004902BF" w:rsidRPr="009A7D6F" w:rsidRDefault="004902BF" w:rsidP="00A742C3">
      <w:pPr>
        <w:pStyle w:val="NormalWeb"/>
        <w:spacing w:line="300" w:lineRule="atLeast"/>
        <w:rPr>
          <w:rFonts w:ascii="Arial" w:hAnsi="Arial" w:cs="Arial"/>
          <w:b/>
          <w:sz w:val="22"/>
          <w:szCs w:val="22"/>
        </w:rPr>
      </w:pPr>
      <w:r w:rsidRPr="009A7D6F">
        <w:rPr>
          <w:rFonts w:ascii="Arial" w:hAnsi="Arial" w:cs="Arial"/>
          <w:b/>
          <w:sz w:val="22"/>
          <w:szCs w:val="22"/>
        </w:rPr>
        <w:t>Indoor Physical Activities</w:t>
      </w:r>
    </w:p>
    <w:p w:rsidR="004902BF" w:rsidRDefault="00606807" w:rsidP="00673FB6">
      <w:pPr>
        <w:numPr>
          <w:ilvl w:val="0"/>
          <w:numId w:val="8"/>
        </w:num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are all aware that </w:t>
      </w:r>
      <w:r w:rsidR="004902BF">
        <w:rPr>
          <w:rFonts w:ascii="Arial" w:hAnsi="Arial" w:cs="Arial"/>
          <w:sz w:val="22"/>
          <w:szCs w:val="22"/>
        </w:rPr>
        <w:t xml:space="preserve">weights rooms </w:t>
      </w:r>
      <w:r>
        <w:rPr>
          <w:rFonts w:ascii="Arial" w:hAnsi="Arial" w:cs="Arial"/>
          <w:sz w:val="22"/>
          <w:szCs w:val="22"/>
        </w:rPr>
        <w:t xml:space="preserve">and </w:t>
      </w:r>
      <w:r w:rsidR="004902BF">
        <w:rPr>
          <w:rFonts w:ascii="Arial" w:hAnsi="Arial" w:cs="Arial"/>
          <w:sz w:val="22"/>
          <w:szCs w:val="22"/>
        </w:rPr>
        <w:t xml:space="preserve">enclosed gyms </w:t>
      </w:r>
      <w:r>
        <w:rPr>
          <w:rFonts w:ascii="Arial" w:hAnsi="Arial" w:cs="Arial"/>
          <w:sz w:val="22"/>
          <w:szCs w:val="22"/>
        </w:rPr>
        <w:t>have been closed on instructions from the Government, but we should make every effort to remain as fit as possible.</w:t>
      </w:r>
    </w:p>
    <w:p w:rsidR="0012733B" w:rsidRPr="0012733B" w:rsidRDefault="00606807" w:rsidP="0012733B">
      <w:pPr>
        <w:numPr>
          <w:ilvl w:val="0"/>
          <w:numId w:val="8"/>
        </w:num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a prisoner wishes to work out in </w:t>
      </w:r>
      <w:r w:rsidR="004974E1">
        <w:rPr>
          <w:rFonts w:ascii="Arial" w:hAnsi="Arial" w:cs="Arial"/>
          <w:sz w:val="22"/>
          <w:szCs w:val="22"/>
        </w:rPr>
        <w:t>cell we</w:t>
      </w:r>
      <w:r>
        <w:rPr>
          <w:rFonts w:ascii="Arial" w:hAnsi="Arial" w:cs="Arial"/>
          <w:sz w:val="22"/>
          <w:szCs w:val="22"/>
        </w:rPr>
        <w:t xml:space="preserve"> should e</w:t>
      </w:r>
      <w:r w:rsidR="0012733B">
        <w:rPr>
          <w:rFonts w:ascii="Arial" w:hAnsi="Arial" w:cs="Arial"/>
          <w:sz w:val="22"/>
          <w:szCs w:val="22"/>
        </w:rPr>
        <w:t xml:space="preserve">ncourage </w:t>
      </w:r>
      <w:r>
        <w:rPr>
          <w:rFonts w:ascii="Arial" w:hAnsi="Arial" w:cs="Arial"/>
          <w:sz w:val="22"/>
          <w:szCs w:val="22"/>
        </w:rPr>
        <w:t>them</w:t>
      </w:r>
      <w:r w:rsidR="0012733B">
        <w:rPr>
          <w:rFonts w:ascii="Arial" w:hAnsi="Arial" w:cs="Arial"/>
          <w:sz w:val="22"/>
          <w:szCs w:val="22"/>
        </w:rPr>
        <w:t xml:space="preserve"> to make as much space as possible in the cell and remove all items from the floor space before starting a wor</w:t>
      </w:r>
      <w:r w:rsidR="004974E1">
        <w:rPr>
          <w:rFonts w:ascii="Arial" w:hAnsi="Arial" w:cs="Arial"/>
          <w:sz w:val="22"/>
          <w:szCs w:val="22"/>
        </w:rPr>
        <w:t xml:space="preserve">kout. Where prisoners are in a </w:t>
      </w:r>
      <w:r w:rsidR="0012733B">
        <w:rPr>
          <w:rFonts w:ascii="Arial" w:hAnsi="Arial" w:cs="Arial"/>
          <w:sz w:val="22"/>
          <w:szCs w:val="22"/>
        </w:rPr>
        <w:t>double cell they should be encouraged to work out one at a time to ensure there is enough space to do this as safely as possible.</w:t>
      </w:r>
    </w:p>
    <w:p w:rsidR="000F62F2" w:rsidRDefault="004974E1" w:rsidP="00AA3C21">
      <w:pPr>
        <w:numPr>
          <w:ilvl w:val="0"/>
          <w:numId w:val="8"/>
        </w:num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should e</w:t>
      </w:r>
      <w:r w:rsidR="000F62F2">
        <w:rPr>
          <w:rFonts w:ascii="Arial" w:hAnsi="Arial" w:cs="Arial"/>
          <w:sz w:val="22"/>
          <w:szCs w:val="22"/>
        </w:rPr>
        <w:t>ncourage prisoners to warm up and cool down before taking part in any exercise:</w:t>
      </w:r>
    </w:p>
    <w:p w:rsidR="00606807" w:rsidRPr="00606807" w:rsidRDefault="00606807" w:rsidP="00606807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606807">
        <w:rPr>
          <w:rFonts w:ascii="Arial" w:hAnsi="Arial" w:cs="Arial"/>
          <w:sz w:val="22"/>
          <w:szCs w:val="22"/>
        </w:rPr>
        <w:t>Appropriate sports kit should be made available and laundered alongside other prison clothing.</w:t>
      </w:r>
    </w:p>
    <w:p w:rsidR="00606807" w:rsidRDefault="00606807" w:rsidP="00606807">
      <w:pPr>
        <w:ind w:left="720"/>
        <w:contextualSpacing/>
        <w:rPr>
          <w:rFonts w:ascii="Arial" w:hAnsi="Arial" w:cs="Arial"/>
          <w:sz w:val="22"/>
          <w:szCs w:val="22"/>
        </w:rPr>
      </w:pPr>
    </w:p>
    <w:p w:rsidR="000F62F2" w:rsidRDefault="000F62F2" w:rsidP="000F62F2">
      <w:pPr>
        <w:ind w:left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11" ShapeID="_x0000_i1025" DrawAspect="Icon" ObjectID="_1648554977" r:id="rId7"/>
        </w:object>
      </w:r>
      <w:r w:rsidR="0012733B">
        <w:rPr>
          <w:rFonts w:ascii="Arial" w:hAnsi="Arial" w:cs="Arial"/>
          <w:sz w:val="22"/>
          <w:szCs w:val="22"/>
        </w:rPr>
        <w:object w:dxaOrig="1534" w:dyaOrig="994">
          <v:shape id="_x0000_i1026" type="#_x0000_t75" style="width:76.5pt;height:49.5pt" o:ole="">
            <v:imagedata r:id="rId8" o:title=""/>
          </v:shape>
          <o:OLEObject Type="Embed" ProgID="AcroExch.Document.11" ShapeID="_x0000_i1026" DrawAspect="Icon" ObjectID="_1648554978" r:id="rId9"/>
        </w:object>
      </w:r>
    </w:p>
    <w:p w:rsidR="00087FEB" w:rsidRDefault="004974E1" w:rsidP="00AA3C21">
      <w:pPr>
        <w:numPr>
          <w:ilvl w:val="0"/>
          <w:numId w:val="8"/>
        </w:num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should e</w:t>
      </w:r>
      <w:r w:rsidR="00087FEB">
        <w:rPr>
          <w:rFonts w:ascii="Arial" w:hAnsi="Arial" w:cs="Arial"/>
          <w:sz w:val="22"/>
          <w:szCs w:val="22"/>
        </w:rPr>
        <w:t>ncourage prisoners to maintain their wellbein</w:t>
      </w:r>
      <w:r w:rsidR="00EE4719">
        <w:rPr>
          <w:rFonts w:ascii="Arial" w:hAnsi="Arial" w:cs="Arial"/>
          <w:sz w:val="22"/>
          <w:szCs w:val="22"/>
        </w:rPr>
        <w:t>g through the self-care methods:</w:t>
      </w:r>
    </w:p>
    <w:p w:rsidR="00087FEB" w:rsidRDefault="004974E1" w:rsidP="00087FEB">
      <w:pPr>
        <w:ind w:left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933" w:dyaOrig="1251">
          <v:shape id="_x0000_i1027" type="#_x0000_t75" style="width:96pt;height:62.25pt" o:ole="">
            <v:imagedata r:id="rId10" o:title=""/>
          </v:shape>
          <o:OLEObject Type="Embed" ProgID="AcroExch.Document.11" ShapeID="_x0000_i1027" DrawAspect="Icon" ObjectID="_1648554979" r:id="rId11"/>
        </w:object>
      </w:r>
    </w:p>
    <w:p w:rsidR="007869A4" w:rsidRDefault="00710A2D" w:rsidP="009A7D6F">
      <w:pPr>
        <w:numPr>
          <w:ilvl w:val="0"/>
          <w:numId w:val="8"/>
        </w:numPr>
        <w:contextualSpacing/>
        <w:rPr>
          <w:rFonts w:ascii="Arial" w:hAnsi="Arial" w:cs="Arial"/>
          <w:sz w:val="22"/>
          <w:szCs w:val="22"/>
        </w:rPr>
      </w:pPr>
      <w:r w:rsidRPr="00710A2D">
        <w:rPr>
          <w:rFonts w:ascii="Arial" w:hAnsi="Arial" w:cs="Arial"/>
          <w:sz w:val="22"/>
          <w:szCs w:val="22"/>
        </w:rPr>
        <w:t xml:space="preserve">There are a number of published workouts that have been designed for use in small spaces including but not exclusively the following resources: </w:t>
      </w:r>
    </w:p>
    <w:p w:rsidR="00087FEB" w:rsidRDefault="00087FEB" w:rsidP="00087FEB">
      <w:pPr>
        <w:ind w:left="720"/>
        <w:contextualSpacing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087FEB" w:rsidRPr="00087FEB" w:rsidTr="00195109">
        <w:trPr>
          <w:trHeight w:val="1510"/>
        </w:trPr>
        <w:tc>
          <w:tcPr>
            <w:tcW w:w="8296" w:type="dxa"/>
          </w:tcPr>
          <w:p w:rsidR="00087FEB" w:rsidRPr="00087FEB" w:rsidRDefault="00E71BDB" w:rsidP="000B489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087FEB" w:rsidRPr="00087FEB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https://darebee.com/</w:t>
              </w:r>
            </w:hyperlink>
            <w:r w:rsidR="00087FEB" w:rsidRPr="00087FEB">
              <w:rPr>
                <w:rFonts w:ascii="Arial" w:hAnsi="Arial" w:cs="Arial"/>
                <w:sz w:val="22"/>
                <w:szCs w:val="22"/>
              </w:rPr>
              <w:t xml:space="preserve"> has 1000’s of online resources that give pictorial exercise routines </w:t>
            </w:r>
            <w:r w:rsidR="0012733B">
              <w:rPr>
                <w:rFonts w:ascii="Arial" w:hAnsi="Arial" w:cs="Arial"/>
                <w:sz w:val="22"/>
                <w:szCs w:val="22"/>
              </w:rPr>
              <w:t xml:space="preserve">that can be printed off </w:t>
            </w:r>
            <w:r w:rsidR="00087FEB" w:rsidRPr="00087FEB">
              <w:rPr>
                <w:rFonts w:ascii="Arial" w:hAnsi="Arial" w:cs="Arial"/>
                <w:sz w:val="22"/>
                <w:szCs w:val="22"/>
              </w:rPr>
              <w:t>including:</w:t>
            </w:r>
          </w:p>
          <w:p w:rsidR="00087FEB" w:rsidRPr="00087FEB" w:rsidRDefault="00087FEB" w:rsidP="000B489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87FEB">
              <w:rPr>
                <w:rFonts w:ascii="Arial" w:hAnsi="Arial" w:cs="Arial"/>
                <w:sz w:val="22"/>
                <w:szCs w:val="22"/>
              </w:rPr>
              <w:object w:dxaOrig="1534" w:dyaOrig="994" w14:anchorId="6FB18173">
                <v:shape id="_x0000_i1028" type="#_x0000_t75" style="width:76.5pt;height:49.5pt" o:ole="">
                  <v:imagedata r:id="rId13" o:title=""/>
                </v:shape>
                <o:OLEObject Type="Embed" ProgID="AcroExch.Document.11" ShapeID="_x0000_i1028" DrawAspect="Icon" ObjectID="_1648554980" r:id="rId14"/>
              </w:object>
            </w:r>
            <w:r w:rsidRPr="00087FE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087FEB">
              <w:rPr>
                <w:rFonts w:ascii="Arial" w:hAnsi="Arial" w:cs="Arial"/>
                <w:sz w:val="22"/>
                <w:szCs w:val="22"/>
              </w:rPr>
              <w:object w:dxaOrig="1534" w:dyaOrig="994" w14:anchorId="07C01A2F">
                <v:shape id="_x0000_i1029" type="#_x0000_t75" style="width:76.5pt;height:49.5pt" o:ole="">
                  <v:imagedata r:id="rId15" o:title=""/>
                </v:shape>
                <o:OLEObject Type="Embed" ProgID="AcroExch.Document.11" ShapeID="_x0000_i1029" DrawAspect="Icon" ObjectID="_1648554981" r:id="rId16"/>
              </w:object>
            </w:r>
          </w:p>
        </w:tc>
      </w:tr>
      <w:tr w:rsidR="00087FEB" w:rsidRPr="00087FEB" w:rsidTr="00087FEB">
        <w:tc>
          <w:tcPr>
            <w:tcW w:w="8296" w:type="dxa"/>
          </w:tcPr>
          <w:p w:rsidR="00087FEB" w:rsidRPr="00087FEB" w:rsidRDefault="00E71BDB" w:rsidP="000B489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="00087FEB" w:rsidRPr="00087FEB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https://www.cell-workout.com/</w:t>
              </w:r>
            </w:hyperlink>
            <w:r w:rsidR="00087FEB" w:rsidRPr="00087FEB">
              <w:rPr>
                <w:rFonts w:ascii="Arial" w:hAnsi="Arial" w:cs="Arial"/>
                <w:sz w:val="22"/>
                <w:szCs w:val="22"/>
              </w:rPr>
              <w:t xml:space="preserve"> this is also available as a book and will be in most prison libraries as well as available to purchase on the prison canteen</w:t>
            </w:r>
          </w:p>
        </w:tc>
      </w:tr>
      <w:tr w:rsidR="00087FEB" w:rsidRPr="00087FEB" w:rsidTr="00087FEB">
        <w:tc>
          <w:tcPr>
            <w:tcW w:w="8296" w:type="dxa"/>
          </w:tcPr>
          <w:p w:rsidR="00087FEB" w:rsidRPr="00087FEB" w:rsidRDefault="00E71BDB" w:rsidP="000B489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hyperlink r:id="rId18" w:history="1">
              <w:r w:rsidR="00087FEB" w:rsidRPr="00087FEB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http://www.insideworkout.com/</w:t>
              </w:r>
            </w:hyperlink>
            <w:r w:rsidR="00087FEB" w:rsidRPr="00087FEB">
              <w:rPr>
                <w:rFonts w:ascii="Arial" w:hAnsi="Arial" w:cs="Arial"/>
                <w:sz w:val="22"/>
                <w:szCs w:val="22"/>
              </w:rPr>
              <w:t xml:space="preserve">  The owner of Inside Workout has offered to update this website with a new workout each week to include yoga</w:t>
            </w:r>
          </w:p>
        </w:tc>
      </w:tr>
    </w:tbl>
    <w:p w:rsidR="00B47455" w:rsidRPr="00710A2D" w:rsidRDefault="00B47455" w:rsidP="00B47455">
      <w:pPr>
        <w:ind w:left="720"/>
        <w:contextualSpacing/>
        <w:rPr>
          <w:rFonts w:ascii="Arial" w:hAnsi="Arial" w:cs="Arial"/>
          <w:sz w:val="22"/>
          <w:szCs w:val="22"/>
        </w:rPr>
      </w:pPr>
    </w:p>
    <w:p w:rsidR="004902BF" w:rsidRDefault="004902BF" w:rsidP="00B47455">
      <w:pPr>
        <w:contextualSpacing/>
        <w:jc w:val="center"/>
        <w:rPr>
          <w:rFonts w:ascii="Arial" w:hAnsi="Arial" w:cs="Arial"/>
          <w:sz w:val="22"/>
          <w:szCs w:val="22"/>
        </w:rPr>
      </w:pPr>
    </w:p>
    <w:p w:rsidR="004902BF" w:rsidRDefault="004902BF" w:rsidP="004902BF">
      <w:pPr>
        <w:contextualSpacing/>
        <w:rPr>
          <w:rFonts w:ascii="Arial" w:hAnsi="Arial" w:cs="Arial"/>
          <w:sz w:val="22"/>
          <w:szCs w:val="22"/>
        </w:rPr>
      </w:pPr>
    </w:p>
    <w:p w:rsidR="00673FB6" w:rsidRDefault="00673FB6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9A7D6F" w:rsidRDefault="009A7D6F" w:rsidP="00673FB6">
      <w:pPr>
        <w:contextualSpacing/>
        <w:rPr>
          <w:rFonts w:ascii="Arial" w:hAnsi="Arial" w:cs="Arial"/>
          <w:sz w:val="22"/>
          <w:szCs w:val="22"/>
        </w:rPr>
      </w:pPr>
    </w:p>
    <w:p w:rsidR="003E45AF" w:rsidRPr="0012733B" w:rsidRDefault="0012733B" w:rsidP="000F62F2">
      <w:pPr>
        <w:pStyle w:val="NormalWeb"/>
        <w:spacing w:before="0" w:beforeAutospacing="0" w:line="300" w:lineRule="atLeast"/>
        <w:rPr>
          <w:rFonts w:ascii="Arial" w:hAnsi="Arial" w:cs="Arial"/>
          <w:b/>
          <w:sz w:val="22"/>
          <w:szCs w:val="22"/>
        </w:rPr>
      </w:pPr>
      <w:r w:rsidRPr="0012733B">
        <w:rPr>
          <w:rFonts w:ascii="Arial" w:hAnsi="Arial" w:cs="Arial"/>
          <w:b/>
          <w:sz w:val="22"/>
          <w:szCs w:val="22"/>
        </w:rPr>
        <w:t>Staff Wellbeing</w:t>
      </w:r>
    </w:p>
    <w:p w:rsidR="0012733B" w:rsidRDefault="0012733B" w:rsidP="000F62F2">
      <w:pPr>
        <w:pStyle w:val="NormalWeb"/>
        <w:spacing w:before="0" w:beforeAutospacing="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closure of gym facilities also means </w:t>
      </w:r>
      <w:r w:rsidR="00EE4719">
        <w:rPr>
          <w:rFonts w:ascii="Arial" w:hAnsi="Arial" w:cs="Arial"/>
          <w:sz w:val="22"/>
          <w:szCs w:val="22"/>
        </w:rPr>
        <w:t xml:space="preserve">that staff need to find new ways of maintaining their fitness and wellbeing. </w:t>
      </w:r>
    </w:p>
    <w:p w:rsidR="00EE4719" w:rsidRDefault="00EE4719" w:rsidP="00EE4719">
      <w:pPr>
        <w:pStyle w:val="NormalWeb"/>
        <w:numPr>
          <w:ilvl w:val="0"/>
          <w:numId w:val="8"/>
        </w:numPr>
        <w:spacing w:before="0" w:beforeAutospacing="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Staff should try to exercise at home and observe social distancing as advised by the government</w:t>
      </w:r>
    </w:p>
    <w:p w:rsidR="00DE1366" w:rsidRDefault="00DE1366" w:rsidP="00EE4719">
      <w:pPr>
        <w:pStyle w:val="NormalWeb"/>
        <w:numPr>
          <w:ilvl w:val="0"/>
          <w:numId w:val="8"/>
        </w:numPr>
        <w:spacing w:before="0" w:beforeAutospacing="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appropriate staff may wish to go for their daily exercise by going for a walk or run at lunchtime outside of the prison, whilst maintaining social distancing</w:t>
      </w:r>
    </w:p>
    <w:p w:rsidR="00EE4719" w:rsidRDefault="00EE4719" w:rsidP="00EE4719">
      <w:pPr>
        <w:pStyle w:val="NormalWeb"/>
        <w:numPr>
          <w:ilvl w:val="0"/>
          <w:numId w:val="8"/>
        </w:numPr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maintain fitness you should try to follow the Chief Medical Officer </w:t>
      </w:r>
      <w:r w:rsidRPr="00EE4719">
        <w:rPr>
          <w:rFonts w:ascii="Arial" w:hAnsi="Arial" w:cs="Arial"/>
          <w:sz w:val="22"/>
          <w:szCs w:val="22"/>
        </w:rPr>
        <w:t>guidelines of 150 minutes a week of moderate inten</w:t>
      </w:r>
      <w:r>
        <w:rPr>
          <w:rFonts w:ascii="Arial" w:hAnsi="Arial" w:cs="Arial"/>
          <w:sz w:val="22"/>
          <w:szCs w:val="22"/>
        </w:rPr>
        <w:t>sity aerobic activity or 75 minutes</w:t>
      </w:r>
      <w:r w:rsidRPr="00EE4719">
        <w:rPr>
          <w:rFonts w:ascii="Arial" w:hAnsi="Arial" w:cs="Arial"/>
          <w:sz w:val="22"/>
          <w:szCs w:val="22"/>
        </w:rPr>
        <w:t xml:space="preserve"> of vigorous activity where possible, this does not have to be done in one attempt, a breakdown of 5 x 30 minutes over 7 days is recommended. </w:t>
      </w:r>
    </w:p>
    <w:p w:rsidR="00EE4719" w:rsidRDefault="00EE4719" w:rsidP="00EE4719">
      <w:pPr>
        <w:pStyle w:val="NormalWeb"/>
        <w:numPr>
          <w:ilvl w:val="0"/>
          <w:numId w:val="8"/>
        </w:numPr>
        <w:spacing w:line="300" w:lineRule="atLeast"/>
        <w:rPr>
          <w:rFonts w:ascii="Arial" w:hAnsi="Arial" w:cs="Arial"/>
          <w:sz w:val="22"/>
          <w:szCs w:val="22"/>
        </w:rPr>
      </w:pPr>
      <w:r w:rsidRPr="00EE4719">
        <w:rPr>
          <w:rFonts w:ascii="Arial" w:hAnsi="Arial" w:cs="Arial"/>
          <w:sz w:val="22"/>
          <w:szCs w:val="22"/>
        </w:rPr>
        <w:t>Muscle strengthening activities such as weight training or body weight exercises come into this category and should be carried out at least twice a week.</w:t>
      </w:r>
    </w:p>
    <w:p w:rsidR="00EE4719" w:rsidRDefault="00EE4719" w:rsidP="00EE4719">
      <w:pPr>
        <w:pStyle w:val="NormalWeb"/>
        <w:numPr>
          <w:ilvl w:val="0"/>
          <w:numId w:val="8"/>
        </w:numPr>
        <w:spacing w:line="300" w:lineRule="atLeast"/>
        <w:rPr>
          <w:rFonts w:ascii="Arial" w:hAnsi="Arial" w:cs="Arial"/>
          <w:sz w:val="22"/>
          <w:szCs w:val="22"/>
        </w:rPr>
      </w:pPr>
      <w:r w:rsidRPr="00EE4719">
        <w:rPr>
          <w:rFonts w:ascii="Arial" w:hAnsi="Arial" w:cs="Arial"/>
          <w:sz w:val="22"/>
          <w:szCs w:val="22"/>
        </w:rPr>
        <w:t>Moderate activities – walking, running, dancing, gardening, stepping on a stair or box</w:t>
      </w:r>
    </w:p>
    <w:p w:rsidR="00EE4719" w:rsidRDefault="00EE4719" w:rsidP="00EE4719">
      <w:pPr>
        <w:pStyle w:val="NormalWeb"/>
        <w:numPr>
          <w:ilvl w:val="0"/>
          <w:numId w:val="8"/>
        </w:numPr>
        <w:spacing w:line="300" w:lineRule="atLeast"/>
        <w:rPr>
          <w:rFonts w:ascii="Arial" w:hAnsi="Arial" w:cs="Arial"/>
          <w:sz w:val="22"/>
          <w:szCs w:val="22"/>
        </w:rPr>
      </w:pPr>
      <w:r w:rsidRPr="00EE4719">
        <w:rPr>
          <w:rFonts w:ascii="Arial" w:hAnsi="Arial" w:cs="Arial"/>
          <w:sz w:val="22"/>
          <w:szCs w:val="22"/>
        </w:rPr>
        <w:t>Vigorous – Body weight exercise as such associated with circuit tra</w:t>
      </w:r>
      <w:r>
        <w:rPr>
          <w:rFonts w:ascii="Arial" w:hAnsi="Arial" w:cs="Arial"/>
          <w:sz w:val="22"/>
          <w:szCs w:val="22"/>
        </w:rPr>
        <w:t>ining for example</w:t>
      </w:r>
      <w:r w:rsidRPr="00EE4719">
        <w:rPr>
          <w:rFonts w:ascii="Arial" w:hAnsi="Arial" w:cs="Arial"/>
          <w:sz w:val="22"/>
          <w:szCs w:val="22"/>
        </w:rPr>
        <w:t xml:space="preserve">, Press Ups, </w:t>
      </w:r>
      <w:proofErr w:type="spellStart"/>
      <w:r w:rsidRPr="00EE4719">
        <w:rPr>
          <w:rFonts w:ascii="Arial" w:hAnsi="Arial" w:cs="Arial"/>
          <w:sz w:val="22"/>
          <w:szCs w:val="22"/>
        </w:rPr>
        <w:t>Burpees</w:t>
      </w:r>
      <w:proofErr w:type="spellEnd"/>
      <w:r w:rsidRPr="00EE4719">
        <w:rPr>
          <w:rFonts w:ascii="Arial" w:hAnsi="Arial" w:cs="Arial"/>
          <w:sz w:val="22"/>
          <w:szCs w:val="22"/>
        </w:rPr>
        <w:t>, Jumping exercises. Skipping with a rope, aerobic dancing such as Zumba.</w:t>
      </w:r>
      <w:r w:rsidR="00DE1366">
        <w:rPr>
          <w:rFonts w:ascii="Arial" w:hAnsi="Arial" w:cs="Arial"/>
          <w:sz w:val="22"/>
          <w:szCs w:val="22"/>
        </w:rPr>
        <w:t xml:space="preserve"> (Many online workout classes for people to do at home are becoming available during the pandemic)</w:t>
      </w:r>
    </w:p>
    <w:p w:rsidR="00DE1366" w:rsidRPr="00EE4719" w:rsidRDefault="00DE1366" w:rsidP="00EE4719">
      <w:pPr>
        <w:pStyle w:val="NormalWeb"/>
        <w:numPr>
          <w:ilvl w:val="0"/>
          <w:numId w:val="8"/>
        </w:numPr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Staff may wish to practice self-care to support their mental wellbeing including yoga, mindfulness and creating a routine outside of work.</w:t>
      </w:r>
    </w:p>
    <w:p w:rsidR="00EE4719" w:rsidRPr="00EE4719" w:rsidRDefault="00EE4719" w:rsidP="00EE4719">
      <w:pPr>
        <w:pStyle w:val="NormalWeb"/>
        <w:spacing w:line="300" w:lineRule="atLeast"/>
        <w:rPr>
          <w:rFonts w:ascii="Arial" w:hAnsi="Arial" w:cs="Arial"/>
          <w:sz w:val="22"/>
          <w:szCs w:val="22"/>
        </w:rPr>
      </w:pPr>
    </w:p>
    <w:p w:rsidR="00EE4719" w:rsidRPr="003E45AF" w:rsidRDefault="00EE4719" w:rsidP="000F62F2">
      <w:pPr>
        <w:pStyle w:val="NormalWeb"/>
        <w:spacing w:before="0" w:beforeAutospacing="0" w:line="300" w:lineRule="atLeast"/>
        <w:rPr>
          <w:rFonts w:ascii="Arial" w:hAnsi="Arial" w:cs="Arial"/>
          <w:sz w:val="22"/>
          <w:szCs w:val="22"/>
        </w:rPr>
      </w:pPr>
    </w:p>
    <w:p w:rsidR="0005177F" w:rsidRPr="0005177F" w:rsidRDefault="0005177F" w:rsidP="0005177F">
      <w:pPr>
        <w:pStyle w:val="NormalWeb"/>
        <w:spacing w:line="300" w:lineRule="atLeast"/>
        <w:rPr>
          <w:rFonts w:ascii="Arial" w:hAnsi="Arial" w:cs="Arial"/>
          <w:sz w:val="22"/>
          <w:szCs w:val="22"/>
        </w:rPr>
      </w:pPr>
    </w:p>
    <w:p w:rsidR="0005177F" w:rsidRPr="00D15EB2" w:rsidRDefault="0005177F" w:rsidP="0040181F">
      <w:pPr>
        <w:pStyle w:val="NormalWeb"/>
        <w:spacing w:line="300" w:lineRule="atLeast"/>
        <w:rPr>
          <w:rFonts w:ascii="Arial" w:hAnsi="Arial" w:cs="Arial"/>
          <w:sz w:val="22"/>
          <w:szCs w:val="22"/>
        </w:rPr>
      </w:pPr>
    </w:p>
    <w:p w:rsidR="0002219C" w:rsidRDefault="0002219C" w:rsidP="0002219C">
      <w:pPr>
        <w:jc w:val="center"/>
        <w:rPr>
          <w:vanish/>
        </w:rPr>
      </w:pPr>
    </w:p>
    <w:p w:rsidR="0002219C" w:rsidRDefault="0002219C" w:rsidP="0002219C">
      <w:pPr>
        <w:jc w:val="center"/>
        <w:rPr>
          <w:vanish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2219C" w:rsidTr="0002219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221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2219C" w:rsidRDefault="0002219C">
                  <w:pPr>
                    <w:jc w:val="center"/>
                    <w:rPr>
                      <w:lang w:eastAsia="en-US"/>
                    </w:rPr>
                  </w:pPr>
                </w:p>
              </w:tc>
            </w:tr>
          </w:tbl>
          <w:p w:rsidR="0002219C" w:rsidRDefault="0002219C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02219C" w:rsidRDefault="0002219C" w:rsidP="0002219C">
      <w:pPr>
        <w:jc w:val="center"/>
        <w:rPr>
          <w:vanish/>
        </w:rPr>
      </w:pPr>
    </w:p>
    <w:p w:rsidR="0002219C" w:rsidRDefault="0002219C" w:rsidP="0002219C">
      <w:pPr>
        <w:jc w:val="center"/>
        <w:rPr>
          <w:vanish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2219C" w:rsidTr="00C311C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221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2219C" w:rsidRDefault="0002219C">
                  <w:pPr>
                    <w:jc w:val="center"/>
                    <w:rPr>
                      <w:lang w:eastAsia="en-US"/>
                    </w:rPr>
                  </w:pPr>
                </w:p>
              </w:tc>
            </w:tr>
          </w:tbl>
          <w:p w:rsidR="0002219C" w:rsidRDefault="0002219C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02219C" w:rsidRDefault="0002219C" w:rsidP="00C311C7">
      <w:pPr>
        <w:rPr>
          <w:vanish/>
        </w:rPr>
      </w:pPr>
    </w:p>
    <w:p w:rsidR="0002219C" w:rsidRDefault="0002219C"/>
    <w:sectPr w:rsidR="00022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017"/>
    <w:multiLevelType w:val="hybridMultilevel"/>
    <w:tmpl w:val="D7080F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6387A"/>
    <w:multiLevelType w:val="hybridMultilevel"/>
    <w:tmpl w:val="DDD25B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C148B7"/>
    <w:multiLevelType w:val="hybridMultilevel"/>
    <w:tmpl w:val="CD70F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D36BB"/>
    <w:multiLevelType w:val="hybridMultilevel"/>
    <w:tmpl w:val="F6B06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B35E1"/>
    <w:multiLevelType w:val="hybridMultilevel"/>
    <w:tmpl w:val="6340E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8090A"/>
    <w:multiLevelType w:val="hybridMultilevel"/>
    <w:tmpl w:val="F1FE2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46FD1"/>
    <w:multiLevelType w:val="hybridMultilevel"/>
    <w:tmpl w:val="D6589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94B15"/>
    <w:multiLevelType w:val="hybridMultilevel"/>
    <w:tmpl w:val="66148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57340"/>
    <w:multiLevelType w:val="hybridMultilevel"/>
    <w:tmpl w:val="60481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46A22"/>
    <w:multiLevelType w:val="hybridMultilevel"/>
    <w:tmpl w:val="ACB2D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14B3A"/>
    <w:multiLevelType w:val="hybridMultilevel"/>
    <w:tmpl w:val="7C2288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C504E0B"/>
    <w:multiLevelType w:val="hybridMultilevel"/>
    <w:tmpl w:val="78BE96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9"/>
  </w:num>
  <w:num w:numId="6">
    <w:abstractNumId w:val="1"/>
  </w:num>
  <w:num w:numId="7">
    <w:abstractNumId w:val="11"/>
  </w:num>
  <w:num w:numId="8">
    <w:abstractNumId w:val="7"/>
  </w:num>
  <w:num w:numId="9">
    <w:abstractNumId w:val="10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9C"/>
    <w:rsid w:val="00010E85"/>
    <w:rsid w:val="0002219C"/>
    <w:rsid w:val="0005177F"/>
    <w:rsid w:val="00064460"/>
    <w:rsid w:val="00087FEB"/>
    <w:rsid w:val="000F62F2"/>
    <w:rsid w:val="00104AD8"/>
    <w:rsid w:val="0012733B"/>
    <w:rsid w:val="001B6B12"/>
    <w:rsid w:val="001C1BDB"/>
    <w:rsid w:val="001D435C"/>
    <w:rsid w:val="00216AFE"/>
    <w:rsid w:val="002C78E9"/>
    <w:rsid w:val="00303236"/>
    <w:rsid w:val="00307C02"/>
    <w:rsid w:val="003213DD"/>
    <w:rsid w:val="003D6D8E"/>
    <w:rsid w:val="003E45AF"/>
    <w:rsid w:val="0040181F"/>
    <w:rsid w:val="004508B8"/>
    <w:rsid w:val="004902BF"/>
    <w:rsid w:val="004974E1"/>
    <w:rsid w:val="004A781C"/>
    <w:rsid w:val="004C650C"/>
    <w:rsid w:val="00527CF4"/>
    <w:rsid w:val="00531F17"/>
    <w:rsid w:val="005371DC"/>
    <w:rsid w:val="005A08D2"/>
    <w:rsid w:val="00606807"/>
    <w:rsid w:val="0062643E"/>
    <w:rsid w:val="00670D57"/>
    <w:rsid w:val="00673FB6"/>
    <w:rsid w:val="006A2866"/>
    <w:rsid w:val="006E7C26"/>
    <w:rsid w:val="00710A2D"/>
    <w:rsid w:val="007235F8"/>
    <w:rsid w:val="00774485"/>
    <w:rsid w:val="007869A4"/>
    <w:rsid w:val="007F551D"/>
    <w:rsid w:val="008430FE"/>
    <w:rsid w:val="009102A2"/>
    <w:rsid w:val="00930B86"/>
    <w:rsid w:val="009848BA"/>
    <w:rsid w:val="009A7D6F"/>
    <w:rsid w:val="009F3604"/>
    <w:rsid w:val="00A742C3"/>
    <w:rsid w:val="00B47455"/>
    <w:rsid w:val="00B60093"/>
    <w:rsid w:val="00C311C7"/>
    <w:rsid w:val="00C52871"/>
    <w:rsid w:val="00D15EB2"/>
    <w:rsid w:val="00D316EC"/>
    <w:rsid w:val="00D43857"/>
    <w:rsid w:val="00DD2E04"/>
    <w:rsid w:val="00DE1366"/>
    <w:rsid w:val="00E027D3"/>
    <w:rsid w:val="00E71BDB"/>
    <w:rsid w:val="00EE4719"/>
    <w:rsid w:val="00FC3F2F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BB107DF8-A404-4146-84CA-126D5678C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A2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2219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15E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2C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8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hyperlink" Target="http://www.insideworkout.com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darebee.com/" TargetMode="External"/><Relationship Id="rId17" Type="http://schemas.openxmlformats.org/officeDocument/2006/relationships/hyperlink" Target="https://www.cell-workout.com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A323F-A00D-47E9-A71C-913C6B31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6D2E5D93</Template>
  <TotalTime>1</TotalTime>
  <Pages>2</Pages>
  <Words>488</Words>
  <Characters>2785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Ashley [NOMS]</dc:creator>
  <cp:keywords/>
  <dc:description/>
  <cp:lastModifiedBy>Harrison, Michael [HMPS]</cp:lastModifiedBy>
  <cp:revision>2</cp:revision>
  <dcterms:created xsi:type="dcterms:W3CDTF">2020-04-16T14:04:00Z</dcterms:created>
  <dcterms:modified xsi:type="dcterms:W3CDTF">2020-04-16T14:04:00Z</dcterms:modified>
</cp:coreProperties>
</file>